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231D3" w14:textId="796A3626" w:rsidR="00D6585F" w:rsidRDefault="00000000" w:rsidP="005325F0">
      <w:pPr>
        <w:spacing w:before="0"/>
        <w:ind w:left="0"/>
        <w:rPr>
          <w:rFonts w:ascii="Meiryo UI" w:hAnsi="Meiryo UI"/>
          <w:sz w:val="18"/>
          <w:szCs w:val="18"/>
          <w:lang w:val="ja-JP" w:bidi="ja-JP"/>
        </w:rPr>
      </w:pPr>
      <w:r>
        <w:rPr>
          <w:rFonts w:ascii="Meiryo UI" w:hAnsi="Meiryo UI"/>
          <w:noProof/>
          <w:lang w:val="ja-JP" w:bidi="ja-JP"/>
        </w:rPr>
        <w:object w:dxaOrig="1440" w:dyaOrig="1440" w14:anchorId="5C898B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249.2pt;margin-top:-25.85pt;width:83.45pt;height:108.55pt;z-index:-251654656;mso-position-horizontal-relative:text;mso-position-vertical-relative:text" fillcolor="yellow">
            <v:imagedata r:id="rId6" o:title=""/>
          </v:shape>
          <o:OLEObject Type="Embed" ProgID="Word.Picture.8" ShapeID="_x0000_s2050" DrawAspect="Content" ObjectID="_1735119482" r:id="rId7"/>
        </w:object>
      </w:r>
    </w:p>
    <w:p w14:paraId="41B44C18" w14:textId="161B4682" w:rsidR="00D6585F" w:rsidRDefault="00D6585F" w:rsidP="005325F0">
      <w:pPr>
        <w:spacing w:before="0"/>
        <w:ind w:left="0"/>
        <w:rPr>
          <w:rFonts w:ascii="Meiryo UI" w:hAnsi="Meiryo UI"/>
          <w:sz w:val="18"/>
          <w:szCs w:val="18"/>
          <w:lang w:val="ja-JP" w:bidi="ja-JP"/>
        </w:rPr>
      </w:pPr>
    </w:p>
    <w:p w14:paraId="44D376BA" w14:textId="059F29EE" w:rsidR="00D6585F" w:rsidRDefault="00D6585F" w:rsidP="00D6585F">
      <w:pPr>
        <w:spacing w:before="0"/>
        <w:ind w:left="0"/>
        <w:jc w:val="center"/>
        <w:rPr>
          <w:rFonts w:ascii="Meiryo UI" w:hAnsi="Meiryo UI"/>
          <w:sz w:val="18"/>
          <w:szCs w:val="18"/>
          <w:lang w:val="ja-JP" w:bidi="ja-JP"/>
        </w:rPr>
      </w:pPr>
    </w:p>
    <w:p w14:paraId="12D88310" w14:textId="34854AED" w:rsidR="00024B92" w:rsidRPr="00896DD6" w:rsidRDefault="00405D8D" w:rsidP="005325F0">
      <w:pPr>
        <w:spacing w:before="0"/>
        <w:ind w:left="0"/>
        <w:rPr>
          <w:rFonts w:ascii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6EA66F" wp14:editId="1C9B36AF">
                <wp:simplePos x="0" y="0"/>
                <wp:positionH relativeFrom="column">
                  <wp:posOffset>276045</wp:posOffset>
                </wp:positionH>
                <wp:positionV relativeFrom="paragraph">
                  <wp:posOffset>8599254</wp:posOffset>
                </wp:positionV>
                <wp:extent cx="7079663" cy="1188085"/>
                <wp:effectExtent l="0" t="0" r="0" b="0"/>
                <wp:wrapNone/>
                <wp:docPr id="4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9663" cy="118808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152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F4DF8A8" w14:textId="2F5BC604" w:rsidR="00B475D7" w:rsidRPr="003B295E" w:rsidRDefault="00B475D7" w:rsidP="00B475D7">
                            <w:pPr>
                              <w:pStyle w:val="aa"/>
                              <w:jc w:val="left"/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 w:rsidRPr="003B29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■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主催・申込み・問合せ：</w:t>
                            </w:r>
                            <w:r w:rsidR="003B295E" w:rsidRPr="003B295E">
                              <w:rPr>
                                <w:rFonts w:ascii="Verdana" w:eastAsia="ＫＦひま字" w:hAnsi="Verdana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公益財団法人</w:t>
                            </w:r>
                            <w:r w:rsidR="003B295E" w:rsidRPr="003B295E">
                              <w:rPr>
                                <w:rFonts w:ascii="Verdana" w:eastAsia="ＫＦひま字" w:hAnsi="Verdana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横浜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YWCA</w:t>
                            </w:r>
                          </w:p>
                          <w:p w14:paraId="4BB4229B" w14:textId="028172AC" w:rsidR="000374B9" w:rsidRPr="003B295E" w:rsidRDefault="00B475D7" w:rsidP="00544575">
                            <w:pPr>
                              <w:pStyle w:val="aa"/>
                              <w:ind w:firstLineChars="150" w:firstLine="551"/>
                              <w:jc w:val="left"/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TEL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：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045-681-2903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0374B9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FAX</w:t>
                            </w:r>
                            <w:r w:rsidR="000374B9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：</w:t>
                            </w:r>
                            <w:r w:rsidR="000374B9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045-662-0926</w:t>
                            </w:r>
                          </w:p>
                          <w:p w14:paraId="4D493280" w14:textId="1BB6B7C1" w:rsidR="00B475D7" w:rsidRPr="003B295E" w:rsidRDefault="00B475D7" w:rsidP="00544575">
                            <w:pPr>
                              <w:pStyle w:val="aa"/>
                              <w:ind w:firstLineChars="150" w:firstLine="551"/>
                              <w:jc w:val="left"/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E-mail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：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info@yokohama-ywca.jp</w:t>
                            </w:r>
                          </w:p>
                          <w:p w14:paraId="693AB3A2" w14:textId="77777777" w:rsidR="003B295E" w:rsidRPr="003B295E" w:rsidRDefault="003B295E" w:rsidP="003B295E">
                            <w:pPr>
                              <w:pStyle w:val="Web"/>
                              <w:widowControl w:val="0"/>
                              <w:tabs>
                                <w:tab w:val="left" w:pos="5760"/>
                              </w:tabs>
                              <w:spacing w:before="0" w:beforeAutospacing="0" w:after="0" w:afterAutospacing="0" w:line="100" w:lineRule="exact"/>
                              <w:rPr>
                                <w:rFonts w:hint="default"/>
                                <w:color w:val="000000"/>
                                <w:w w:val="150"/>
                                <w:lang w:val="cy-GB"/>
                              </w:rPr>
                            </w:pPr>
                          </w:p>
                          <w:p w14:paraId="0C2340CE" w14:textId="43F64C54" w:rsidR="00B475D7" w:rsidRPr="003B295E" w:rsidRDefault="00405D8D" w:rsidP="003B295E">
                            <w:pPr>
                              <w:pStyle w:val="aa"/>
                              <w:jc w:val="right"/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="001F4DE9" w:rsidRPr="003B29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※</w:t>
                            </w:r>
                            <w:r w:rsidR="00B475D7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この事業は、「</w:t>
                            </w:r>
                            <w:r w:rsidR="006A0090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公益財団法人</w:t>
                            </w:r>
                            <w:r w:rsidR="00B475D7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かわさき市民しきん」の助成により実施します</w:t>
                            </w:r>
                            <w:r w:rsidR="003B295E" w:rsidRPr="003B295E">
                              <w:rPr>
                                <w:rFonts w:ascii="Verdana" w:eastAsia="ＫＦひま字" w:hAnsi="Verdana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 w14:paraId="644B3F5A" w14:textId="77777777" w:rsidR="003B295E" w:rsidRPr="003B295E" w:rsidRDefault="003B295E" w:rsidP="003B295E">
                            <w:pPr>
                              <w:pStyle w:val="Web"/>
                              <w:widowControl w:val="0"/>
                              <w:tabs>
                                <w:tab w:val="left" w:pos="5760"/>
                              </w:tabs>
                              <w:spacing w:before="0" w:beforeAutospacing="0" w:after="0" w:afterAutospacing="0" w:line="100" w:lineRule="exact"/>
                              <w:rPr>
                                <w:rFonts w:hint="default"/>
                                <w:color w:val="000000"/>
                                <w:w w:val="150"/>
                                <w:lang w:val="cy-GB"/>
                              </w:rPr>
                            </w:pPr>
                          </w:p>
                          <w:p w14:paraId="35CA5E53" w14:textId="77777777" w:rsidR="003B295E" w:rsidRPr="003B295E" w:rsidRDefault="003B295E" w:rsidP="003B295E">
                            <w:pPr>
                              <w:pStyle w:val="Web"/>
                              <w:widowControl w:val="0"/>
                              <w:tabs>
                                <w:tab w:val="left" w:pos="5760"/>
                              </w:tabs>
                              <w:spacing w:before="0" w:beforeAutospacing="0" w:after="0" w:afterAutospacing="0" w:line="100" w:lineRule="exact"/>
                              <w:rPr>
                                <w:rFonts w:hint="default"/>
                                <w:color w:val="000000"/>
                                <w:w w:val="150"/>
                                <w:lang w:val="cy-GB"/>
                              </w:rPr>
                            </w:pPr>
                          </w:p>
                          <w:p w14:paraId="1A28B0B5" w14:textId="77777777" w:rsidR="00791408" w:rsidRPr="003B295E" w:rsidRDefault="0079140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EA6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21.75pt;margin-top:677.1pt;width:557.45pt;height:9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" filled="f" stroked="f">
                <v:shadow on="t" type="perspective" color="black" opacity="26214f" offset="0,0" matrix="66847f,,,66847f"/>
                <v:textbox>
                  <w:txbxContent>
                    <w:p w14:paraId="5F4DF8A8" w14:textId="2F5BC604" w:rsidR="00B475D7" w:rsidRPr="003B295E" w:rsidRDefault="00B475D7" w:rsidP="00B475D7">
                      <w:pPr>
                        <w:pStyle w:val="aa"/>
                        <w:jc w:val="left"/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 w:rsidRPr="003B29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■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2"/>
                          <w:szCs w:val="32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主催・申込み・問合せ：</w:t>
                      </w:r>
                      <w:r w:rsidR="003B295E" w:rsidRPr="003B295E">
                        <w:rPr>
                          <w:rFonts w:ascii="Verdana" w:eastAsia="ＫＦひま字" w:hAnsi="Verdana" w:hint="eastAsia"/>
                          <w:b/>
                          <w:bCs/>
                          <w:color w:val="000000"/>
                          <w:sz w:val="32"/>
                          <w:szCs w:val="32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公益財団法人</w:t>
                      </w:r>
                      <w:r w:rsidR="003B295E" w:rsidRPr="003B295E">
                        <w:rPr>
                          <w:rFonts w:ascii="Verdana" w:eastAsia="ＫＦひま字" w:hAnsi="Verdana" w:hint="eastAsi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横浜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YWCA</w:t>
                      </w:r>
                    </w:p>
                    <w:p w14:paraId="4BB4229B" w14:textId="028172AC" w:rsidR="000374B9" w:rsidRPr="003B295E" w:rsidRDefault="00B475D7" w:rsidP="00544575">
                      <w:pPr>
                        <w:pStyle w:val="aa"/>
                        <w:ind w:firstLineChars="150" w:firstLine="551"/>
                        <w:jc w:val="left"/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TEL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：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045-681-2903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　</w:t>
                      </w:r>
                      <w:r w:rsidR="000374B9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FAX</w:t>
                      </w:r>
                      <w:r w:rsidR="000374B9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：</w:t>
                      </w:r>
                      <w:r w:rsidR="000374B9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045-662-0926</w:t>
                      </w:r>
                    </w:p>
                    <w:p w14:paraId="4D493280" w14:textId="1BB6B7C1" w:rsidR="00B475D7" w:rsidRPr="003B295E" w:rsidRDefault="00B475D7" w:rsidP="00544575">
                      <w:pPr>
                        <w:pStyle w:val="aa"/>
                        <w:ind w:firstLineChars="150" w:firstLine="551"/>
                        <w:jc w:val="left"/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E-mail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：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info@yokohama-ywca.jp</w:t>
                      </w:r>
                    </w:p>
                    <w:p w14:paraId="693AB3A2" w14:textId="77777777" w:rsidR="003B295E" w:rsidRPr="003B295E" w:rsidRDefault="003B295E" w:rsidP="003B295E">
                      <w:pPr>
                        <w:pStyle w:val="Web"/>
                        <w:widowControl w:val="0"/>
                        <w:tabs>
                          <w:tab w:val="left" w:pos="5760"/>
                        </w:tabs>
                        <w:spacing w:before="0" w:beforeAutospacing="0" w:after="0" w:afterAutospacing="0" w:line="100" w:lineRule="exact"/>
                        <w:rPr>
                          <w:rFonts w:hint="default"/>
                          <w:color w:val="000000"/>
                          <w:w w:val="150"/>
                          <w:lang w:val="cy-GB"/>
                        </w:rPr>
                      </w:pPr>
                    </w:p>
                    <w:p w14:paraId="0C2340CE" w14:textId="43F64C54" w:rsidR="00B475D7" w:rsidRPr="003B295E" w:rsidRDefault="00405D8D" w:rsidP="003B295E">
                      <w:pPr>
                        <w:pStyle w:val="aa"/>
                        <w:jc w:val="right"/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 </w:t>
                      </w:r>
                      <w:r w:rsidR="001F4DE9" w:rsidRPr="003B29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※</w:t>
                      </w:r>
                      <w:r w:rsidR="00B475D7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この事業は、「</w:t>
                      </w:r>
                      <w:r w:rsidR="006A0090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公益財団法人</w:t>
                      </w:r>
                      <w:r w:rsidR="00B475D7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かわさき市民しきん」の助成により実施します</w:t>
                      </w:r>
                      <w:r w:rsidR="003B295E" w:rsidRPr="003B295E">
                        <w:rPr>
                          <w:rFonts w:ascii="Verdana" w:eastAsia="ＫＦひま字" w:hAnsi="Verdana" w:hint="eastAsi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。</w:t>
                      </w:r>
                    </w:p>
                    <w:p w14:paraId="644B3F5A" w14:textId="77777777" w:rsidR="003B295E" w:rsidRPr="003B295E" w:rsidRDefault="003B295E" w:rsidP="003B295E">
                      <w:pPr>
                        <w:pStyle w:val="Web"/>
                        <w:widowControl w:val="0"/>
                        <w:tabs>
                          <w:tab w:val="left" w:pos="5760"/>
                        </w:tabs>
                        <w:spacing w:before="0" w:beforeAutospacing="0" w:after="0" w:afterAutospacing="0" w:line="100" w:lineRule="exact"/>
                        <w:rPr>
                          <w:rFonts w:hint="default"/>
                          <w:color w:val="000000"/>
                          <w:w w:val="150"/>
                          <w:lang w:val="cy-GB"/>
                        </w:rPr>
                      </w:pPr>
                    </w:p>
                    <w:p w14:paraId="35CA5E53" w14:textId="77777777" w:rsidR="003B295E" w:rsidRPr="003B295E" w:rsidRDefault="003B295E" w:rsidP="003B295E">
                      <w:pPr>
                        <w:pStyle w:val="Web"/>
                        <w:widowControl w:val="0"/>
                        <w:tabs>
                          <w:tab w:val="left" w:pos="5760"/>
                        </w:tabs>
                        <w:spacing w:before="0" w:beforeAutospacing="0" w:after="0" w:afterAutospacing="0" w:line="100" w:lineRule="exact"/>
                        <w:rPr>
                          <w:rFonts w:hint="default"/>
                          <w:color w:val="000000"/>
                          <w:w w:val="150"/>
                          <w:lang w:val="cy-GB"/>
                        </w:rPr>
                      </w:pPr>
                    </w:p>
                    <w:p w14:paraId="1A28B0B5" w14:textId="77777777" w:rsidR="00791408" w:rsidRPr="003B295E" w:rsidRDefault="00791408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09C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642C46" wp14:editId="5B37CB6F">
                <wp:simplePos x="0" y="0"/>
                <wp:positionH relativeFrom="column">
                  <wp:posOffset>6231890</wp:posOffset>
                </wp:positionH>
                <wp:positionV relativeFrom="paragraph">
                  <wp:posOffset>7639685</wp:posOffset>
                </wp:positionV>
                <wp:extent cx="1276350" cy="1219200"/>
                <wp:effectExtent l="0" t="0" r="0" b="0"/>
                <wp:wrapNone/>
                <wp:docPr id="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46F3086" w14:textId="2E3FCC4B" w:rsidR="005561AE" w:rsidRPr="00F53A7D" w:rsidRDefault="003B295E" w:rsidP="008F5FCE">
                            <w:pPr>
                              <w:jc w:val="center"/>
                              <w:rPr>
                                <w:rFonts w:ascii="Verdana" w:eastAsia="UD デジタル 教科書体 NP-R" w:hAnsi="Verdana"/>
                                <w:color w:val="2F2F57" w:themeColor="accent6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60B5C7" wp14:editId="3505C10B">
                                  <wp:extent cx="790575" cy="790575"/>
                                  <wp:effectExtent l="0" t="0" r="9525" b="952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273" cy="795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42C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490.7pt;margin-top:601.55pt;width:100.5pt;height:9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" fillcolor="white [3212]" stroked="f">
                <v:textbox>
                  <w:txbxContent>
                    <w:p w14:paraId="446F3086" w14:textId="2E3FCC4B" w:rsidR="005561AE" w:rsidRPr="00F53A7D" w:rsidRDefault="003B295E" w:rsidP="008F5FCE">
                      <w:pPr>
                        <w:jc w:val="center"/>
                        <w:rPr>
                          <w:rFonts w:ascii="Verdana" w:eastAsia="UD デジタル 教科書体 NP-R" w:hAnsi="Verdana"/>
                          <w:color w:val="2F2F57" w:themeColor="accent6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60B5C7" wp14:editId="3505C10B">
                            <wp:extent cx="790575" cy="790575"/>
                            <wp:effectExtent l="0" t="0" r="9525" b="952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273" cy="795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209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2F6C76" wp14:editId="5CEF3878">
                <wp:simplePos x="0" y="0"/>
                <wp:positionH relativeFrom="column">
                  <wp:posOffset>457200</wp:posOffset>
                </wp:positionH>
                <wp:positionV relativeFrom="paragraph">
                  <wp:posOffset>2292985</wp:posOffset>
                </wp:positionV>
                <wp:extent cx="3495675" cy="1524000"/>
                <wp:effectExtent l="0" t="0" r="0" b="0"/>
                <wp:wrapNone/>
                <wp:docPr id="4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52400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152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B8FDDA4" w14:textId="77777777" w:rsidR="009600C7" w:rsidRPr="0025758A" w:rsidRDefault="00BF0174" w:rsidP="00D86E07">
                            <w:pPr>
                              <w:rPr>
                                <w:rFonts w:ascii="ＫＦひま字" w:eastAsia="ＫＦひま字" w:hAnsi="ＫＦひま字"/>
                                <w:color w:val="FFFFFF" w:themeColor="background1"/>
                                <w:sz w:val="26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758A">
                              <w:rPr>
                                <w:rFonts w:ascii="ＫＦひま字" w:eastAsia="ＫＦひま字" w:hAnsi="ＫＦひま字" w:hint="eastAsia"/>
                                <w:color w:val="FFFFFF" w:themeColor="background1"/>
                                <w:sz w:val="26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身近にあるけど、気づきにくい、</w:t>
                            </w:r>
                          </w:p>
                          <w:p w14:paraId="291BBF14" w14:textId="77777777" w:rsidR="009600C7" w:rsidRPr="0025758A" w:rsidRDefault="00BF0174" w:rsidP="00D86E07">
                            <w:pPr>
                              <w:rPr>
                                <w:rFonts w:ascii="ＫＦひま字" w:eastAsia="ＫＦひま字" w:hAnsi="ＫＦひま字"/>
                                <w:color w:val="FFFFFF" w:themeColor="background1"/>
                                <w:sz w:val="26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758A">
                              <w:rPr>
                                <w:rFonts w:ascii="ＫＦひま字" w:eastAsia="ＫＦひま字" w:hAnsi="ＫＦひま字" w:hint="eastAsia"/>
                                <w:color w:val="FFFFFF" w:themeColor="background1"/>
                                <w:sz w:val="26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わかりにくいDVについて、</w:t>
                            </w:r>
                          </w:p>
                          <w:p w14:paraId="72EBD2AA" w14:textId="72781649" w:rsidR="00BF0174" w:rsidRPr="0025758A" w:rsidRDefault="00BF0174" w:rsidP="00D86E07">
                            <w:pPr>
                              <w:rPr>
                                <w:rFonts w:ascii="ＫＦひま字" w:eastAsia="ＫＦひま字" w:hAnsi="ＫＦひま字"/>
                                <w:color w:val="FFFFFF" w:themeColor="background1"/>
                                <w:sz w:val="26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758A">
                              <w:rPr>
                                <w:rFonts w:ascii="ＫＦひま字" w:eastAsia="ＫＦひま字" w:hAnsi="ＫＦひま字" w:hint="eastAsia"/>
                                <w:color w:val="FFFFFF" w:themeColor="background1"/>
                                <w:sz w:val="26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みなさんに知ってほしいことがあります。</w:t>
                            </w:r>
                          </w:p>
                          <w:p w14:paraId="1C01D509" w14:textId="77777777" w:rsidR="00D86E07" w:rsidRPr="0025758A" w:rsidRDefault="00BF0174" w:rsidP="00D86E07">
                            <w:pPr>
                              <w:rPr>
                                <w:rFonts w:ascii="ＫＦひま字" w:eastAsia="ＫＦひま字" w:hAnsi="ＫＦひま字"/>
                                <w:color w:val="FFFFFF" w:themeColor="background1"/>
                                <w:sz w:val="26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758A">
                              <w:rPr>
                                <w:rFonts w:ascii="ＫＦひま字" w:eastAsia="ＫＦひま字" w:hAnsi="ＫＦひま字" w:hint="eastAsia"/>
                                <w:color w:val="FFFFFF" w:themeColor="background1"/>
                                <w:sz w:val="26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どなたでもご参加いただけます。</w:t>
                            </w:r>
                          </w:p>
                          <w:p w14:paraId="6C22BC7C" w14:textId="00A27193" w:rsidR="00B475D7" w:rsidRPr="0025758A" w:rsidRDefault="00B475D7" w:rsidP="00B475D7">
                            <w:pPr>
                              <w:pStyle w:val="aa"/>
                              <w:ind w:firstLineChars="500" w:firstLine="1301"/>
                              <w:jc w:val="left"/>
                              <w:rPr>
                                <w:rFonts w:ascii="UD デジタル 教科書体 NP-R" w:eastAsia="UD デジタル 教科書体 NP-R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6C76" id="_x0000_s1027" type="#_x0000_t202" style="position:absolute;margin-left:36pt;margin-top:180.55pt;width:275.25pt;height:12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" filled="f" stroked="f">
                <v:shadow on="t" type="perspective" color="black" opacity="26214f" offset="0,0" matrix="66847f,,,66847f"/>
                <v:textbox>
                  <w:txbxContent>
                    <w:p w14:paraId="0B8FDDA4" w14:textId="77777777" w:rsidR="009600C7" w:rsidRPr="0025758A" w:rsidRDefault="00BF0174" w:rsidP="00D86E07">
                      <w:pPr>
                        <w:rPr>
                          <w:rFonts w:ascii="ＫＦひま字" w:eastAsia="ＫＦひま字" w:hAnsi="ＫＦひま字"/>
                          <w:color w:val="FFFFFF" w:themeColor="background1"/>
                          <w:sz w:val="26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758A">
                        <w:rPr>
                          <w:rFonts w:ascii="ＫＦひま字" w:eastAsia="ＫＦひま字" w:hAnsi="ＫＦひま字" w:hint="eastAsia"/>
                          <w:color w:val="FFFFFF" w:themeColor="background1"/>
                          <w:sz w:val="26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身近にあるけど、気づきにくい、</w:t>
                      </w:r>
                    </w:p>
                    <w:p w14:paraId="291BBF14" w14:textId="77777777" w:rsidR="009600C7" w:rsidRPr="0025758A" w:rsidRDefault="00BF0174" w:rsidP="00D86E07">
                      <w:pPr>
                        <w:rPr>
                          <w:rFonts w:ascii="ＫＦひま字" w:eastAsia="ＫＦひま字" w:hAnsi="ＫＦひま字"/>
                          <w:color w:val="FFFFFF" w:themeColor="background1"/>
                          <w:sz w:val="26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758A">
                        <w:rPr>
                          <w:rFonts w:ascii="ＫＦひま字" w:eastAsia="ＫＦひま字" w:hAnsi="ＫＦひま字" w:hint="eastAsia"/>
                          <w:color w:val="FFFFFF" w:themeColor="background1"/>
                          <w:sz w:val="26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わかりにくいDVについて、</w:t>
                      </w:r>
                    </w:p>
                    <w:p w14:paraId="72EBD2AA" w14:textId="72781649" w:rsidR="00BF0174" w:rsidRPr="0025758A" w:rsidRDefault="00BF0174" w:rsidP="00D86E07">
                      <w:pPr>
                        <w:rPr>
                          <w:rFonts w:ascii="ＫＦひま字" w:eastAsia="ＫＦひま字" w:hAnsi="ＫＦひま字"/>
                          <w:color w:val="FFFFFF" w:themeColor="background1"/>
                          <w:sz w:val="26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758A">
                        <w:rPr>
                          <w:rFonts w:ascii="ＫＦひま字" w:eastAsia="ＫＦひま字" w:hAnsi="ＫＦひま字" w:hint="eastAsia"/>
                          <w:color w:val="FFFFFF" w:themeColor="background1"/>
                          <w:sz w:val="26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みなさんに知ってほしいことがあります。</w:t>
                      </w:r>
                    </w:p>
                    <w:p w14:paraId="1C01D509" w14:textId="77777777" w:rsidR="00D86E07" w:rsidRPr="0025758A" w:rsidRDefault="00BF0174" w:rsidP="00D86E07">
                      <w:pPr>
                        <w:rPr>
                          <w:rFonts w:ascii="ＫＦひま字" w:eastAsia="ＫＦひま字" w:hAnsi="ＫＦひま字"/>
                          <w:color w:val="FFFFFF" w:themeColor="background1"/>
                          <w:sz w:val="26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758A">
                        <w:rPr>
                          <w:rFonts w:ascii="ＫＦひま字" w:eastAsia="ＫＦひま字" w:hAnsi="ＫＦひま字" w:hint="eastAsia"/>
                          <w:color w:val="FFFFFF" w:themeColor="background1"/>
                          <w:sz w:val="26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どなたでもご参加いただけます。</w:t>
                      </w:r>
                    </w:p>
                    <w:p w14:paraId="6C22BC7C" w14:textId="00A27193" w:rsidR="00B475D7" w:rsidRPr="0025758A" w:rsidRDefault="00B475D7" w:rsidP="00B475D7">
                      <w:pPr>
                        <w:pStyle w:val="aa"/>
                        <w:ind w:firstLineChars="500" w:firstLine="1301"/>
                        <w:jc w:val="left"/>
                        <w:rPr>
                          <w:rFonts w:ascii="UD デジタル 教科書体 NP-R" w:eastAsia="UD デジタル 教科書体 NP-R"/>
                          <w:b/>
                          <w:bCs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13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622942" wp14:editId="6ED12019">
                <wp:simplePos x="0" y="0"/>
                <wp:positionH relativeFrom="column">
                  <wp:posOffset>542925</wp:posOffset>
                </wp:positionH>
                <wp:positionV relativeFrom="paragraph">
                  <wp:posOffset>166692</wp:posOffset>
                </wp:positionV>
                <wp:extent cx="7686675" cy="1214120"/>
                <wp:effectExtent l="0" t="0" r="0" b="0"/>
                <wp:wrapNone/>
                <wp:docPr id="4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6675" cy="121412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152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46ADF7" w14:textId="11155762" w:rsidR="003B295E" w:rsidRPr="00DE245B" w:rsidRDefault="003B295E" w:rsidP="005E1108">
                            <w:pPr>
                              <w:ind w:firstLineChars="100" w:firstLine="520"/>
                              <w:rPr>
                                <w:rFonts w:ascii="ＫＦひま字" w:eastAsia="ＫＦひま字" w:hAnsi="ＫＦひま字"/>
                                <w:b w:val="0"/>
                                <w:bCs w:val="0"/>
                                <w:color w:val="0F0D19"/>
                                <w:sz w:val="70"/>
                                <w:szCs w:val="7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245B">
                              <w:rPr>
                                <w:rFonts w:ascii="ＫＦひま字" w:eastAsia="ＫＦひま字" w:hAnsi="ＫＦひま字" w:hint="eastAsia"/>
                                <w:b w:val="0"/>
                                <w:bCs w:val="0"/>
                                <w:color w:val="0F0D19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朗読舞台</w:t>
                            </w:r>
                            <w:r w:rsidRPr="00DE245B">
                              <w:rPr>
                                <w:rFonts w:ascii="ＫＦひま字" w:eastAsia="ＫＦひま字" w:hAnsi="ＫＦひま字" w:hint="eastAsia"/>
                                <w:b w:val="0"/>
                                <w:bCs w:val="0"/>
                                <w:color w:val="0F0D19"/>
                                <w:sz w:val="144"/>
                                <w:szCs w:val="1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ひまわり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229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42.75pt;margin-top:13.15pt;width:605.25pt;height:95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" filled="f" stroked="f">
                <v:shadow on="t" type="perspective" color="black" opacity="26214f" offset="0,0" matrix="66847f,,,66847f"/>
                <v:textbox>
                  <w:txbxContent>
                    <w:p w14:paraId="1846ADF7" w14:textId="11155762" w:rsidR="003B295E" w:rsidRPr="00DE245B" w:rsidRDefault="003B295E" w:rsidP="005E1108">
                      <w:pPr>
                        <w:ind w:firstLineChars="100" w:firstLine="520"/>
                        <w:rPr>
                          <w:rFonts w:ascii="ＫＦひま字" w:eastAsia="ＫＦひま字" w:hAnsi="ＫＦひま字"/>
                          <w:b w:val="0"/>
                          <w:bCs w:val="0"/>
                          <w:color w:val="0F0D19"/>
                          <w:sz w:val="70"/>
                          <w:szCs w:val="7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245B">
                        <w:rPr>
                          <w:rFonts w:ascii="ＫＦひま字" w:eastAsia="ＫＦひま字" w:hAnsi="ＫＦひま字" w:hint="eastAsia"/>
                          <w:b w:val="0"/>
                          <w:bCs w:val="0"/>
                          <w:color w:val="0F0D19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朗読舞台</w:t>
                      </w:r>
                      <w:r w:rsidRPr="00DE245B">
                        <w:rPr>
                          <w:rFonts w:ascii="ＫＦひま字" w:eastAsia="ＫＦひま字" w:hAnsi="ＫＦひま字" w:hint="eastAsia"/>
                          <w:b w:val="0"/>
                          <w:bCs w:val="0"/>
                          <w:color w:val="0F0D19"/>
                          <w:sz w:val="144"/>
                          <w:szCs w:val="1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ひまわり</w:t>
                      </w:r>
                    </w:p>
                  </w:txbxContent>
                </v:textbox>
              </v:shape>
            </w:pict>
          </mc:Fallback>
        </mc:AlternateContent>
      </w:r>
      <w:r w:rsidR="00E7013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E14E48" wp14:editId="39151DB9">
                <wp:simplePos x="0" y="0"/>
                <wp:positionH relativeFrom="column">
                  <wp:posOffset>-327262</wp:posOffset>
                </wp:positionH>
                <wp:positionV relativeFrom="paragraph">
                  <wp:posOffset>1166163</wp:posOffset>
                </wp:positionV>
                <wp:extent cx="8124190" cy="641445"/>
                <wp:effectExtent l="0" t="0" r="0" b="0"/>
                <wp:wrapNone/>
                <wp:docPr id="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4190" cy="64144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152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96B135" w14:textId="383F7C91" w:rsidR="00BF0174" w:rsidRPr="00E70136" w:rsidRDefault="00BF0174" w:rsidP="00BF0174">
                            <w:pPr>
                              <w:ind w:firstLineChars="700" w:firstLine="4480"/>
                              <w:rPr>
                                <w:rFonts w:ascii="ＫＦひま字" w:eastAsia="ＫＦひま字" w:hAnsi="ＫＦひま字"/>
                                <w:b w:val="0"/>
                                <w:bCs w:val="0"/>
                                <w:color w:val="0F0D19"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136">
                              <w:rPr>
                                <w:rFonts w:ascii="ＫＦひま字" w:eastAsia="ＫＦひま字" w:hAnsi="ＫＦひま字" w:hint="eastAsia"/>
                                <w:b w:val="0"/>
                                <w:bCs w:val="0"/>
                                <w:color w:val="0F0D19"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～DVをのりこえて</w:t>
                            </w:r>
                          </w:p>
                          <w:p w14:paraId="4661DF77" w14:textId="77777777" w:rsidR="00BF0174" w:rsidRPr="00E70136" w:rsidRDefault="00BF0174" w:rsidP="00BF0174">
                            <w:pPr>
                              <w:pStyle w:val="aa"/>
                              <w:rPr>
                                <w:rFonts w:ascii="UD デジタル 教科書体 NP-R" w:eastAsia="UD デジタル 教科書体 NP-R"/>
                                <w:color w:val="0F0D19"/>
                                <w:sz w:val="64"/>
                                <w:szCs w:val="64"/>
                                <w14:textFill>
                                  <w14:solidFill>
                                    <w14:srgbClr w14:val="0F0D19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14E48" id="_x0000_s1029" type="#_x0000_t202" style="position:absolute;margin-left:-25.75pt;margin-top:91.8pt;width:639.7pt;height:5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" filled="f" stroked="f">
                <v:shadow on="t" type="perspective" color="black" opacity="26214f" offset="0,0" matrix="66847f,,,66847f"/>
                <v:textbox>
                  <w:txbxContent>
                    <w:p w14:paraId="5796B135" w14:textId="383F7C91" w:rsidR="00BF0174" w:rsidRPr="00E70136" w:rsidRDefault="00BF0174" w:rsidP="00BF0174">
                      <w:pPr>
                        <w:ind w:firstLineChars="700" w:firstLine="4480"/>
                        <w:rPr>
                          <w:rFonts w:ascii="ＫＦひま字" w:eastAsia="ＫＦひま字" w:hAnsi="ＫＦひま字"/>
                          <w:b w:val="0"/>
                          <w:bCs w:val="0"/>
                          <w:color w:val="0F0D19"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0136">
                        <w:rPr>
                          <w:rFonts w:ascii="ＫＦひま字" w:eastAsia="ＫＦひま字" w:hAnsi="ＫＦひま字" w:hint="eastAsia"/>
                          <w:b w:val="0"/>
                          <w:bCs w:val="0"/>
                          <w:color w:val="0F0D19"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～DVをのりこえて</w:t>
                      </w:r>
                    </w:p>
                    <w:p w14:paraId="4661DF77" w14:textId="77777777" w:rsidR="00BF0174" w:rsidRPr="00E70136" w:rsidRDefault="00BF0174" w:rsidP="00BF0174">
                      <w:pPr>
                        <w:pStyle w:val="aa"/>
                        <w:rPr>
                          <w:rFonts w:ascii="UD デジタル 教科書体 NP-R" w:eastAsia="UD デジタル 教科書体 NP-R"/>
                          <w:color w:val="0F0D19"/>
                          <w:sz w:val="64"/>
                          <w:szCs w:val="64"/>
                          <w14:textFill>
                            <w14:solidFill>
                              <w14:srgbClr w14:val="0F0D19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1BB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15EB05" wp14:editId="3C9FD7C5">
                <wp:simplePos x="0" y="0"/>
                <wp:positionH relativeFrom="column">
                  <wp:posOffset>280670</wp:posOffset>
                </wp:positionH>
                <wp:positionV relativeFrom="paragraph">
                  <wp:posOffset>7452038</wp:posOffset>
                </wp:positionV>
                <wp:extent cx="6810375" cy="2096770"/>
                <wp:effectExtent l="0" t="0" r="0" b="0"/>
                <wp:wrapNone/>
                <wp:docPr id="3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209677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152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0B4036" w14:textId="1E1E4E6C" w:rsidR="004C0DAC" w:rsidRPr="00D61BB6" w:rsidRDefault="00B475D7" w:rsidP="00D61BB6">
                            <w:pPr>
                              <w:pStyle w:val="aa"/>
                              <w:jc w:val="left"/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B29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■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202</w:t>
                            </w:r>
                            <w:r w:rsidR="003B295E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年</w:t>
                            </w:r>
                            <w:r w:rsidR="003B295E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月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 w:rsidR="003B295E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日</w:t>
                            </w:r>
                            <w:r w:rsidR="00F53A7D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日</w:t>
                            </w:r>
                            <w:r w:rsidR="00F53A7D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 w:rsidR="001A61D7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13:</w:t>
                            </w:r>
                            <w:r w:rsidR="003B295E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開場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 w:rsidR="003B295E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:</w:t>
                            </w:r>
                            <w:r w:rsidR="003B295E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開演</w:t>
                            </w:r>
                          </w:p>
                          <w:p w14:paraId="7FE232DC" w14:textId="5464A107" w:rsidR="00B475D7" w:rsidRPr="003B295E" w:rsidRDefault="00B475D7" w:rsidP="00B475D7">
                            <w:pPr>
                              <w:pStyle w:val="aa"/>
                              <w:jc w:val="left"/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B29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■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川崎市平和館</w:t>
                            </w:r>
                            <w:r w:rsidR="005561AE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屋内広場</w:t>
                            </w:r>
                            <w:r w:rsidR="005561AE" w:rsidRPr="00405D8D"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 w:rsidR="00A25C6A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川崎市中原区木月住吉町</w:t>
                            </w:r>
                            <w:r w:rsidR="00A25C6A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33-1</w:t>
                            </w:r>
                            <w:r w:rsidR="005561AE" w:rsidRPr="00405D8D"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14:paraId="23C61C82" w14:textId="77777777" w:rsidR="00B475D7" w:rsidRPr="003B295E" w:rsidRDefault="00B475D7" w:rsidP="00B475D7">
                            <w:pPr>
                              <w:pStyle w:val="aa"/>
                              <w:jc w:val="left"/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B29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■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入場無料</w:t>
                            </w:r>
                          </w:p>
                          <w:p w14:paraId="02406100" w14:textId="7CD89EFE" w:rsidR="00B475D7" w:rsidRPr="003B295E" w:rsidRDefault="00B475D7" w:rsidP="00B475D7">
                            <w:pPr>
                              <w:pStyle w:val="aa"/>
                              <w:jc w:val="left"/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B29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■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定員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100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名</w:t>
                            </w:r>
                            <w:r w:rsidR="003B295E" w:rsidRPr="003B295E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事前申込</w:t>
                            </w:r>
                            <w:r w:rsidR="00C305E9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、</w:t>
                            </w:r>
                            <w:r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先着順</w:t>
                            </w:r>
                            <w:bookmarkStart w:id="0" w:name="_Hlk109463286"/>
                            <w:r w:rsidR="003B295E" w:rsidRPr="003B295E"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) </w:t>
                            </w:r>
                            <w:r w:rsidR="00AC42EB"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C42EB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C42EB" w:rsidRPr="00AC42EB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■</w:t>
                            </w:r>
                            <w:proofErr w:type="spellStart"/>
                            <w:r w:rsidR="00752391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Peatix</w:t>
                            </w:r>
                            <w:proofErr w:type="spellEnd"/>
                            <w:r w:rsidR="00752391" w:rsidRPr="003B295E">
                              <w:rPr>
                                <w:rFonts w:ascii="Verdana" w:eastAsia="ＫＦひま字" w:hAnsi="Verdan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お申込みサイト</w:t>
                            </w:r>
                            <w:bookmarkEnd w:id="0"/>
                            <w:r w:rsidR="003B295E" w:rsidRPr="003B295E">
                              <w:rPr>
                                <w:rFonts w:ascii="ＫＦひま字" w:eastAsia="ＫＦひま字" w:hAnsi="ＫＦひま字" w:cs="ＭＳ 明朝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→</w:t>
                            </w:r>
                            <w:r w:rsidR="00CC1DE1" w:rsidRPr="003B295E">
                              <w:rPr>
                                <w:rFonts w:ascii="ＫＦひま字" w:eastAsia="ＫＦひま字" w:hAnsi="ＫＦひま字" w:cs="ＭＳ 明朝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→</w:t>
                            </w:r>
                          </w:p>
                          <w:p w14:paraId="7AD5F232" w14:textId="77777777" w:rsidR="00B475D7" w:rsidRPr="003B295E" w:rsidRDefault="00B475D7" w:rsidP="00B475D7">
                            <w:pPr>
                              <w:jc w:val="both"/>
                              <w:rPr>
                                <w:rFonts w:ascii="Verdana" w:eastAsia="ＫＦひま字" w:hAnsi="Verdana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5EB05" id="_x0000_s1031" type="#_x0000_t202" style="position:absolute;margin-left:22.1pt;margin-top:586.75pt;width:536.25pt;height:165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" filled="f" stroked="f">
                <v:shadow on="t" type="perspective" color="black" opacity="26214f" offset="0,0" matrix="66847f,,,66847f"/>
                <v:textbox>
                  <w:txbxContent>
                    <w:p w14:paraId="470B4036" w14:textId="1E1E4E6C" w:rsidR="004C0DAC" w:rsidRPr="00D61BB6" w:rsidRDefault="00B475D7" w:rsidP="00D61BB6">
                      <w:pPr>
                        <w:pStyle w:val="aa"/>
                        <w:jc w:val="left"/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2"/>
                          <w:szCs w:val="32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3B29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■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202</w:t>
                      </w:r>
                      <w:r w:rsidR="003B295E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3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年</w:t>
                      </w:r>
                      <w:r w:rsidR="003B295E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52"/>
                          <w:szCs w:val="52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2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52"/>
                          <w:szCs w:val="52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月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52"/>
                          <w:szCs w:val="52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2</w:t>
                      </w:r>
                      <w:r w:rsidR="003B295E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52"/>
                          <w:szCs w:val="52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6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52"/>
                          <w:szCs w:val="52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日</w:t>
                      </w:r>
                      <w:r w:rsidR="00F53A7D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52"/>
                          <w:szCs w:val="52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(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52"/>
                          <w:szCs w:val="52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日</w:t>
                      </w:r>
                      <w:r w:rsidR="00F53A7D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52"/>
                          <w:szCs w:val="52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)</w:t>
                      </w:r>
                      <w:r w:rsidR="001A61D7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52"/>
                          <w:szCs w:val="52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13:</w:t>
                      </w:r>
                      <w:r w:rsidR="003B295E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0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0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開場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1</w:t>
                      </w:r>
                      <w:r w:rsidR="003B295E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3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:</w:t>
                      </w:r>
                      <w:r w:rsidR="003B295E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3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0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開演</w:t>
                      </w:r>
                    </w:p>
                    <w:p w14:paraId="7FE232DC" w14:textId="5464A107" w:rsidR="00B475D7" w:rsidRPr="003B295E" w:rsidRDefault="00B475D7" w:rsidP="00B475D7">
                      <w:pPr>
                        <w:pStyle w:val="aa"/>
                        <w:jc w:val="left"/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3B29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■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川崎市平和館</w:t>
                      </w:r>
                      <w:r w:rsidR="005561AE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屋内広場</w:t>
                      </w:r>
                      <w:r w:rsidR="005561AE" w:rsidRPr="00405D8D">
                        <w:rPr>
                          <w:rFonts w:ascii="ＫＦひま字" w:eastAsia="ＫＦひま字" w:hAnsi="ＫＦひま字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(</w:t>
                      </w:r>
                      <w:r w:rsidR="00A25C6A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川崎市中原区木月住吉町</w:t>
                      </w:r>
                      <w:r w:rsidR="00A25C6A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33-1</w:t>
                      </w:r>
                      <w:r w:rsidR="005561AE" w:rsidRPr="00405D8D">
                        <w:rPr>
                          <w:rFonts w:ascii="ＫＦひま字" w:eastAsia="ＫＦひま字" w:hAnsi="ＫＦひま字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)</w:t>
                      </w:r>
                    </w:p>
                    <w:p w14:paraId="23C61C82" w14:textId="77777777" w:rsidR="00B475D7" w:rsidRPr="003B295E" w:rsidRDefault="00B475D7" w:rsidP="00B475D7">
                      <w:pPr>
                        <w:pStyle w:val="aa"/>
                        <w:jc w:val="left"/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3B29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■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入場無料</w:t>
                      </w:r>
                    </w:p>
                    <w:p w14:paraId="02406100" w14:textId="7CD89EFE" w:rsidR="00B475D7" w:rsidRPr="003B295E" w:rsidRDefault="00B475D7" w:rsidP="00B475D7">
                      <w:pPr>
                        <w:pStyle w:val="aa"/>
                        <w:jc w:val="left"/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3B29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■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定員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100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名</w:t>
                      </w:r>
                      <w:r w:rsidR="003B295E" w:rsidRPr="003B295E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(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事前申込</w:t>
                      </w:r>
                      <w:r w:rsidR="00C305E9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、</w:t>
                      </w:r>
                      <w:r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先着順</w:t>
                      </w:r>
                      <w:bookmarkStart w:id="1" w:name="_Hlk109463286"/>
                      <w:r w:rsidR="003B295E" w:rsidRPr="003B295E">
                        <w:rPr>
                          <w:rFonts w:ascii="ＫＦひま字" w:eastAsia="ＫＦひま字" w:hAnsi="ＫＦひま字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) </w:t>
                      </w:r>
                      <w:r w:rsidR="00AC42EB">
                        <w:rPr>
                          <w:rFonts w:ascii="ＫＦひま字" w:eastAsia="ＫＦひま字" w:hAnsi="ＫＦひま字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AC42EB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AC42EB" w:rsidRPr="00AC42EB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■</w:t>
                      </w:r>
                      <w:proofErr w:type="spellStart"/>
                      <w:r w:rsidR="00752391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Peatix</w:t>
                      </w:r>
                      <w:proofErr w:type="spellEnd"/>
                      <w:r w:rsidR="00752391" w:rsidRPr="003B295E">
                        <w:rPr>
                          <w:rFonts w:ascii="Verdana" w:eastAsia="ＫＦひま字" w:hAnsi="Verdan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お申込みサイト</w:t>
                      </w:r>
                      <w:bookmarkEnd w:id="1"/>
                      <w:r w:rsidR="003B295E" w:rsidRPr="003B295E">
                        <w:rPr>
                          <w:rFonts w:ascii="ＫＦひま字" w:eastAsia="ＫＦひま字" w:hAnsi="ＫＦひま字" w:cs="ＭＳ 明朝" w:hint="eastAsi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→</w:t>
                      </w:r>
                      <w:r w:rsidR="00CC1DE1" w:rsidRPr="003B295E">
                        <w:rPr>
                          <w:rFonts w:ascii="ＫＦひま字" w:eastAsia="ＫＦひま字" w:hAnsi="ＫＦひま字" w:cs="ＭＳ 明朝" w:hint="eastAsia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→</w:t>
                      </w:r>
                    </w:p>
                    <w:p w14:paraId="7AD5F232" w14:textId="77777777" w:rsidR="00B475D7" w:rsidRPr="003B295E" w:rsidRDefault="00B475D7" w:rsidP="00B475D7">
                      <w:pPr>
                        <w:jc w:val="both"/>
                        <w:rPr>
                          <w:rFonts w:ascii="Verdana" w:eastAsia="ＫＦひま字" w:hAnsi="Verdana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1BB6" w:rsidRPr="003B295E">
        <w:rPr>
          <w:rFonts w:ascii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9879A07" wp14:editId="1082C332">
                <wp:simplePos x="0" y="0"/>
                <wp:positionH relativeFrom="column">
                  <wp:posOffset>122555</wp:posOffset>
                </wp:positionH>
                <wp:positionV relativeFrom="paragraph">
                  <wp:posOffset>752788</wp:posOffset>
                </wp:positionV>
                <wp:extent cx="7524750" cy="70294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38FF1" w14:textId="55BDAF0A" w:rsidR="003B295E" w:rsidRDefault="008472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8A2E68" wp14:editId="1951B279">
                                  <wp:extent cx="7123195" cy="6679490"/>
                                  <wp:effectExtent l="0" t="0" r="1905" b="762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0039" cy="6723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79A07" id="テキスト ボックス 2" o:spid="_x0000_s1032" type="#_x0000_t202" style="position:absolute;margin-left:9.65pt;margin-top:59.25pt;width:592.5pt;height:553.5pt;z-index:25165363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" stroked="f">
                <v:textbox>
                  <w:txbxContent>
                    <w:p w14:paraId="36438FF1" w14:textId="55BDAF0A" w:rsidR="003B295E" w:rsidRDefault="00847272">
                      <w:r>
                        <w:rPr>
                          <w:noProof/>
                        </w:rPr>
                        <w:drawing>
                          <wp:inline distT="0" distB="0" distL="0" distR="0" wp14:anchorId="758A2E68" wp14:editId="6318B255">
                            <wp:extent cx="7123195" cy="6679490"/>
                            <wp:effectExtent l="0" t="0" r="1905" b="762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colorTemperature colorTemp="72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0039" cy="6723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174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56E33F" wp14:editId="070E5F41">
                <wp:simplePos x="0" y="0"/>
                <wp:positionH relativeFrom="column">
                  <wp:posOffset>68239</wp:posOffset>
                </wp:positionH>
                <wp:positionV relativeFrom="paragraph">
                  <wp:posOffset>1636186</wp:posOffset>
                </wp:positionV>
                <wp:extent cx="7343775" cy="895350"/>
                <wp:effectExtent l="0" t="0" r="0" b="0"/>
                <wp:wrapNone/>
                <wp:docPr id="2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89535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152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0D39C9" w14:textId="341D935B" w:rsidR="00BF0174" w:rsidRPr="00DE245B" w:rsidRDefault="00BF0174" w:rsidP="00BF0174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b w:val="0"/>
                                <w:bCs w:val="0"/>
                                <w:i/>
                                <w:iCs/>
                                <w:color w:val="0F0D19"/>
                                <w:sz w:val="44"/>
                                <w:szCs w:val="44"/>
                              </w:rPr>
                            </w:pPr>
                            <w:r w:rsidRPr="00DE245B">
                              <w:rPr>
                                <w:rFonts w:ascii="ＫＦひま字" w:eastAsia="ＫＦひま字" w:hAnsi="ＫＦひま字" w:hint="eastAsia"/>
                                <w:b w:val="0"/>
                                <w:bCs w:val="0"/>
                                <w:i/>
                                <w:iCs/>
                                <w:color w:val="0F0D19"/>
                                <w:sz w:val="44"/>
                                <w:szCs w:val="44"/>
                              </w:rPr>
                              <w:t>～</w:t>
                            </w:r>
                            <w:r w:rsidR="00D44E57" w:rsidRPr="00DE245B">
                              <w:rPr>
                                <w:rFonts w:ascii="Meiryo UI" w:hAnsi="Meiryo UI"/>
                                <w:b w:val="0"/>
                                <w:bCs w:val="0"/>
                                <w:i/>
                                <w:iCs/>
                                <w:color w:val="0F0D19"/>
                                <w:sz w:val="44"/>
                                <w:szCs w:val="44"/>
                              </w:rPr>
                              <w:t>”</w:t>
                            </w:r>
                            <w:r w:rsidRPr="00DE245B">
                              <w:rPr>
                                <w:rFonts w:ascii="ＫＦひま字" w:eastAsia="ＫＦひま字" w:hAnsi="ＫＦひま字" w:hint="eastAsia"/>
                                <w:b w:val="0"/>
                                <w:bCs w:val="0"/>
                                <w:i/>
                                <w:iCs/>
                                <w:color w:val="0F0D19"/>
                                <w:sz w:val="44"/>
                                <w:szCs w:val="44"/>
                              </w:rPr>
                              <w:t>無名の</w:t>
                            </w:r>
                            <w:r w:rsidRPr="00DE245B">
                              <w:rPr>
                                <w:rFonts w:asciiTheme="majorEastAsia" w:eastAsiaTheme="majorEastAsia" w:hAnsiTheme="majorEastAsia" w:hint="eastAsia"/>
                                <w:b w:val="0"/>
                                <w:bCs w:val="0"/>
                                <w:i/>
                                <w:iCs/>
                                <w:color w:val="0F0D19"/>
                                <w:sz w:val="24"/>
                                <w:szCs w:val="24"/>
                              </w:rPr>
                              <w:t>、</w:t>
                            </w:r>
                            <w:r w:rsidRPr="00DE245B">
                              <w:rPr>
                                <w:rFonts w:ascii="ＫＦひま字" w:eastAsia="ＫＦひま字" w:hAnsi="ＫＦひま字" w:hint="eastAsia"/>
                                <w:b w:val="0"/>
                                <w:bCs w:val="0"/>
                                <w:i/>
                                <w:iCs/>
                                <w:color w:val="0F0D19"/>
                                <w:sz w:val="44"/>
                                <w:szCs w:val="44"/>
                              </w:rPr>
                              <w:t>尊厳ある女性たちの声</w:t>
                            </w:r>
                            <w:r w:rsidR="00D44E57" w:rsidRPr="00DE245B">
                              <w:rPr>
                                <w:rFonts w:ascii="Meiryo UI" w:hAnsi="Meiryo UI"/>
                                <w:b w:val="0"/>
                                <w:bCs w:val="0"/>
                                <w:i/>
                                <w:iCs/>
                                <w:color w:val="0F0D19"/>
                                <w:sz w:val="44"/>
                                <w:szCs w:val="44"/>
                              </w:rPr>
                              <w:t>”</w:t>
                            </w:r>
                            <w:r w:rsidRPr="00DE245B">
                              <w:rPr>
                                <w:rFonts w:ascii="ＫＦひま字" w:eastAsia="ＫＦひま字" w:hAnsi="ＫＦひま字" w:hint="eastAsia"/>
                                <w:b w:val="0"/>
                                <w:bCs w:val="0"/>
                                <w:i/>
                                <w:iCs/>
                                <w:color w:val="0F0D19"/>
                                <w:sz w:val="44"/>
                                <w:szCs w:val="44"/>
                              </w:rPr>
                              <w:t>を届けます～</w:t>
                            </w:r>
                          </w:p>
                          <w:p w14:paraId="4783619A" w14:textId="3599A9A0" w:rsidR="00AB17BD" w:rsidRPr="00DE245B" w:rsidRDefault="00AB17BD" w:rsidP="00AB17BD">
                            <w:pPr>
                              <w:pStyle w:val="aa"/>
                              <w:rPr>
                                <w:rFonts w:ascii="UD デジタル 教科書体 NP-R" w:eastAsia="UD デジタル 教科書体 NP-R"/>
                                <w:i/>
                                <w:iCs/>
                                <w:color w:val="0F0D19"/>
                                <w:sz w:val="64"/>
                                <w:szCs w:val="64"/>
                                <w14:textFill>
                                  <w14:solidFill>
                                    <w14:srgbClr w14:val="0F0D19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6E33F" id="_x0000_s1033" type="#_x0000_t202" style="position:absolute;margin-left:5.35pt;margin-top:128.85pt;width:578.25pt;height:7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" filled="f" stroked="f">
                <v:shadow on="t" type="perspective" color="black" opacity="26214f" offset="0,0" matrix="66847f,,,66847f"/>
                <v:textbox>
                  <w:txbxContent>
                    <w:p w14:paraId="630D39C9" w14:textId="341D935B" w:rsidR="00BF0174" w:rsidRPr="00DE245B" w:rsidRDefault="00BF0174" w:rsidP="00BF0174">
                      <w:pPr>
                        <w:jc w:val="center"/>
                        <w:rPr>
                          <w:rFonts w:ascii="ＫＦひま字" w:eastAsia="ＫＦひま字" w:hAnsi="ＫＦひま字"/>
                          <w:b w:val="0"/>
                          <w:bCs w:val="0"/>
                          <w:i/>
                          <w:iCs/>
                          <w:color w:val="0F0D19"/>
                          <w:sz w:val="44"/>
                          <w:szCs w:val="44"/>
                        </w:rPr>
                      </w:pPr>
                      <w:r w:rsidRPr="00DE245B">
                        <w:rPr>
                          <w:rFonts w:ascii="ＫＦひま字" w:eastAsia="ＫＦひま字" w:hAnsi="ＫＦひま字" w:hint="eastAsia"/>
                          <w:b w:val="0"/>
                          <w:bCs w:val="0"/>
                          <w:i/>
                          <w:iCs/>
                          <w:color w:val="0F0D19"/>
                          <w:sz w:val="44"/>
                          <w:szCs w:val="44"/>
                        </w:rPr>
                        <w:t>～</w:t>
                      </w:r>
                      <w:r w:rsidR="00D44E57" w:rsidRPr="00DE245B">
                        <w:rPr>
                          <w:rFonts w:ascii="Meiryo UI" w:hAnsi="Meiryo UI"/>
                          <w:b w:val="0"/>
                          <w:bCs w:val="0"/>
                          <w:i/>
                          <w:iCs/>
                          <w:color w:val="0F0D19"/>
                          <w:sz w:val="44"/>
                          <w:szCs w:val="44"/>
                        </w:rPr>
                        <w:t>”</w:t>
                      </w:r>
                      <w:r w:rsidRPr="00DE245B">
                        <w:rPr>
                          <w:rFonts w:ascii="ＫＦひま字" w:eastAsia="ＫＦひま字" w:hAnsi="ＫＦひま字" w:hint="eastAsia"/>
                          <w:b w:val="0"/>
                          <w:bCs w:val="0"/>
                          <w:i/>
                          <w:iCs/>
                          <w:color w:val="0F0D19"/>
                          <w:sz w:val="44"/>
                          <w:szCs w:val="44"/>
                        </w:rPr>
                        <w:t>無名の</w:t>
                      </w:r>
                      <w:r w:rsidRPr="00DE245B">
                        <w:rPr>
                          <w:rFonts w:asciiTheme="majorEastAsia" w:eastAsiaTheme="majorEastAsia" w:hAnsiTheme="majorEastAsia" w:hint="eastAsia"/>
                          <w:b w:val="0"/>
                          <w:bCs w:val="0"/>
                          <w:i/>
                          <w:iCs/>
                          <w:color w:val="0F0D19"/>
                          <w:sz w:val="24"/>
                          <w:szCs w:val="24"/>
                        </w:rPr>
                        <w:t>、</w:t>
                      </w:r>
                      <w:r w:rsidRPr="00DE245B">
                        <w:rPr>
                          <w:rFonts w:ascii="ＫＦひま字" w:eastAsia="ＫＦひま字" w:hAnsi="ＫＦひま字" w:hint="eastAsia"/>
                          <w:b w:val="0"/>
                          <w:bCs w:val="0"/>
                          <w:i/>
                          <w:iCs/>
                          <w:color w:val="0F0D19"/>
                          <w:sz w:val="44"/>
                          <w:szCs w:val="44"/>
                        </w:rPr>
                        <w:t>尊厳ある女性たちの声</w:t>
                      </w:r>
                      <w:r w:rsidR="00D44E57" w:rsidRPr="00DE245B">
                        <w:rPr>
                          <w:rFonts w:ascii="Meiryo UI" w:hAnsi="Meiryo UI"/>
                          <w:b w:val="0"/>
                          <w:bCs w:val="0"/>
                          <w:i/>
                          <w:iCs/>
                          <w:color w:val="0F0D19"/>
                          <w:sz w:val="44"/>
                          <w:szCs w:val="44"/>
                        </w:rPr>
                        <w:t>”</w:t>
                      </w:r>
                      <w:r w:rsidRPr="00DE245B">
                        <w:rPr>
                          <w:rFonts w:ascii="ＫＦひま字" w:eastAsia="ＫＦひま字" w:hAnsi="ＫＦひま字" w:hint="eastAsia"/>
                          <w:b w:val="0"/>
                          <w:bCs w:val="0"/>
                          <w:i/>
                          <w:iCs/>
                          <w:color w:val="0F0D19"/>
                          <w:sz w:val="44"/>
                          <w:szCs w:val="44"/>
                        </w:rPr>
                        <w:t>を届けます～</w:t>
                      </w:r>
                    </w:p>
                    <w:p w14:paraId="4783619A" w14:textId="3599A9A0" w:rsidR="00AB17BD" w:rsidRPr="00DE245B" w:rsidRDefault="00AB17BD" w:rsidP="00AB17BD">
                      <w:pPr>
                        <w:pStyle w:val="aa"/>
                        <w:rPr>
                          <w:rFonts w:ascii="UD デジタル 教科書体 NP-R" w:eastAsia="UD デジタル 教科書体 NP-R"/>
                          <w:i/>
                          <w:iCs/>
                          <w:color w:val="0F0D19"/>
                          <w:sz w:val="64"/>
                          <w:szCs w:val="64"/>
                          <w14:textFill>
                            <w14:solidFill>
                              <w14:srgbClr w14:val="0F0D19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24B92" w:rsidRPr="00896DD6" w:rsidSect="00F93134">
      <w:headerReference w:type="default" r:id="rId14"/>
      <w:pgSz w:w="11906" w:h="16838" w:code="9"/>
      <w:pgMar w:top="0" w:right="0" w:bottom="0" w:left="0" w:header="0" w:footer="0" w:gutter="0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8CF7D" w14:textId="77777777" w:rsidR="004F5A84" w:rsidRDefault="004F5A84">
      <w:pPr>
        <w:spacing w:before="0"/>
      </w:pPr>
      <w:r>
        <w:separator/>
      </w:r>
    </w:p>
  </w:endnote>
  <w:endnote w:type="continuationSeparator" w:id="0">
    <w:p w14:paraId="071DB07B" w14:textId="77777777" w:rsidR="004F5A84" w:rsidRDefault="004F5A8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ＫＦひま字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C2D26" w14:textId="77777777" w:rsidR="004F5A84" w:rsidRDefault="004F5A84">
      <w:pPr>
        <w:spacing w:before="0"/>
      </w:pPr>
      <w:r>
        <w:separator/>
      </w:r>
    </w:p>
  </w:footnote>
  <w:footnote w:type="continuationSeparator" w:id="0">
    <w:p w14:paraId="5C7E7CA3" w14:textId="77777777" w:rsidR="004F5A84" w:rsidRDefault="004F5A8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5CEF7" w14:textId="77777777" w:rsidR="004008C9" w:rsidRDefault="004008C9" w:rsidP="004008C9">
    <w:pPr>
      <w:pStyle w:val="a6"/>
      <w:ind w:left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2C5"/>
    <w:rsid w:val="00024B92"/>
    <w:rsid w:val="0003383B"/>
    <w:rsid w:val="000374B9"/>
    <w:rsid w:val="000841D2"/>
    <w:rsid w:val="00092BAA"/>
    <w:rsid w:val="00141C41"/>
    <w:rsid w:val="00157796"/>
    <w:rsid w:val="00164738"/>
    <w:rsid w:val="001876B5"/>
    <w:rsid w:val="001A61D7"/>
    <w:rsid w:val="001E585C"/>
    <w:rsid w:val="001F4DE9"/>
    <w:rsid w:val="0025758A"/>
    <w:rsid w:val="002814A7"/>
    <w:rsid w:val="002D3176"/>
    <w:rsid w:val="002F6A98"/>
    <w:rsid w:val="003504BE"/>
    <w:rsid w:val="003B2720"/>
    <w:rsid w:val="003B295E"/>
    <w:rsid w:val="003E6DF0"/>
    <w:rsid w:val="004008C9"/>
    <w:rsid w:val="00405D8D"/>
    <w:rsid w:val="0040631F"/>
    <w:rsid w:val="0043684A"/>
    <w:rsid w:val="00460BAD"/>
    <w:rsid w:val="004650EC"/>
    <w:rsid w:val="004C0DAC"/>
    <w:rsid w:val="004D6028"/>
    <w:rsid w:val="004E2BF9"/>
    <w:rsid w:val="004F5A84"/>
    <w:rsid w:val="005325F0"/>
    <w:rsid w:val="00544575"/>
    <w:rsid w:val="005532D5"/>
    <w:rsid w:val="005561AE"/>
    <w:rsid w:val="0055649F"/>
    <w:rsid w:val="005C6B47"/>
    <w:rsid w:val="005E1108"/>
    <w:rsid w:val="005F3FE0"/>
    <w:rsid w:val="00673C5F"/>
    <w:rsid w:val="00683A8A"/>
    <w:rsid w:val="006A0090"/>
    <w:rsid w:val="006A62C5"/>
    <w:rsid w:val="006B609A"/>
    <w:rsid w:val="00715CEC"/>
    <w:rsid w:val="00723AA3"/>
    <w:rsid w:val="00752391"/>
    <w:rsid w:val="00791408"/>
    <w:rsid w:val="007A1CFC"/>
    <w:rsid w:val="00846E7D"/>
    <w:rsid w:val="00847272"/>
    <w:rsid w:val="008708B4"/>
    <w:rsid w:val="00896DD6"/>
    <w:rsid w:val="008A174E"/>
    <w:rsid w:val="008A4D7A"/>
    <w:rsid w:val="008E7050"/>
    <w:rsid w:val="008F5FCE"/>
    <w:rsid w:val="0090557D"/>
    <w:rsid w:val="0091487D"/>
    <w:rsid w:val="009600C7"/>
    <w:rsid w:val="00966124"/>
    <w:rsid w:val="00983B1C"/>
    <w:rsid w:val="009B7B73"/>
    <w:rsid w:val="009C6980"/>
    <w:rsid w:val="009F06FA"/>
    <w:rsid w:val="00A132E2"/>
    <w:rsid w:val="00A25C6A"/>
    <w:rsid w:val="00A31949"/>
    <w:rsid w:val="00A51113"/>
    <w:rsid w:val="00A623AF"/>
    <w:rsid w:val="00A93949"/>
    <w:rsid w:val="00AB17BD"/>
    <w:rsid w:val="00AC42EB"/>
    <w:rsid w:val="00AF0336"/>
    <w:rsid w:val="00AF300E"/>
    <w:rsid w:val="00B1081A"/>
    <w:rsid w:val="00B1212B"/>
    <w:rsid w:val="00B475D7"/>
    <w:rsid w:val="00B84FE5"/>
    <w:rsid w:val="00BD2BC4"/>
    <w:rsid w:val="00BF0174"/>
    <w:rsid w:val="00C305E9"/>
    <w:rsid w:val="00C32DDC"/>
    <w:rsid w:val="00C45C8D"/>
    <w:rsid w:val="00CA580F"/>
    <w:rsid w:val="00CC1DE1"/>
    <w:rsid w:val="00CF155A"/>
    <w:rsid w:val="00D041A2"/>
    <w:rsid w:val="00D10FC8"/>
    <w:rsid w:val="00D44E57"/>
    <w:rsid w:val="00D55A04"/>
    <w:rsid w:val="00D61BB6"/>
    <w:rsid w:val="00D6585F"/>
    <w:rsid w:val="00D8325E"/>
    <w:rsid w:val="00D85786"/>
    <w:rsid w:val="00D86E07"/>
    <w:rsid w:val="00D9614D"/>
    <w:rsid w:val="00DE245B"/>
    <w:rsid w:val="00E64307"/>
    <w:rsid w:val="00E70136"/>
    <w:rsid w:val="00E86194"/>
    <w:rsid w:val="00ED0D04"/>
    <w:rsid w:val="00EE46E1"/>
    <w:rsid w:val="00F037E5"/>
    <w:rsid w:val="00F37171"/>
    <w:rsid w:val="00F53A7D"/>
    <w:rsid w:val="00F82022"/>
    <w:rsid w:val="00F93134"/>
    <w:rsid w:val="00FD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37937BE4"/>
  <w15:chartTrackingRefBased/>
  <w15:docId w15:val="{990D4E3C-A45C-45D3-81E8-6EED26AE4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028"/>
    <w:pPr>
      <w:spacing w:before="40" w:after="0" w:line="240" w:lineRule="auto"/>
      <w:ind w:left="29" w:right="29"/>
    </w:pPr>
    <w:rPr>
      <w:rFonts w:eastAsia="Meiryo UI"/>
      <w:b/>
      <w:bCs/>
      <w:color w:val="3A3363" w:themeColor="text2"/>
      <w:sz w:val="32"/>
      <w:szCs w:val="26"/>
    </w:rPr>
  </w:style>
  <w:style w:type="paragraph" w:styleId="1">
    <w:name w:val="heading 1"/>
    <w:basedOn w:val="a"/>
    <w:next w:val="a"/>
    <w:qFormat/>
    <w:rsid w:val="004D6028"/>
    <w:pPr>
      <w:framePr w:hSpace="180" w:wrap="around" w:vAnchor="text" w:hAnchor="text" w:x="796" w:y="2775"/>
      <w:ind w:left="0"/>
      <w:jc w:val="center"/>
      <w:outlineLvl w:val="0"/>
    </w:pPr>
    <w:rPr>
      <w:rFonts w:asciiTheme="majorHAnsi" w:hAnsiTheme="majorHAnsi" w:cstheme="majorBidi"/>
      <w:caps/>
      <w:sz w:val="120"/>
      <w:szCs w:val="120"/>
    </w:rPr>
  </w:style>
  <w:style w:type="paragraph" w:styleId="2">
    <w:name w:val="heading 2"/>
    <w:basedOn w:val="a"/>
    <w:next w:val="a"/>
    <w:unhideWhenUsed/>
    <w:qFormat/>
    <w:rsid w:val="004D6028"/>
    <w:pPr>
      <w:spacing w:after="600"/>
      <w:ind w:left="2794" w:right="3600"/>
      <w:contextualSpacing/>
      <w:outlineLvl w:val="1"/>
    </w:pPr>
    <w:rPr>
      <w:rFonts w:asciiTheme="majorHAnsi" w:hAnsiTheme="majorHAnsi" w:cstheme="majorBidi"/>
      <w:sz w:val="40"/>
      <w:szCs w:val="40"/>
    </w:rPr>
  </w:style>
  <w:style w:type="paragraph" w:styleId="3">
    <w:name w:val="heading 3"/>
    <w:basedOn w:val="a"/>
    <w:next w:val="a"/>
    <w:unhideWhenUsed/>
    <w:qFormat/>
    <w:rsid w:val="004D602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">
    <w:name w:val="heading 4"/>
    <w:basedOn w:val="a"/>
    <w:next w:val="a"/>
    <w:link w:val="40"/>
    <w:uiPriority w:val="9"/>
    <w:semiHidden/>
    <w:unhideWhenUsed/>
    <w:rsid w:val="004D6028"/>
    <w:pPr>
      <w:keepNext/>
      <w:ind w:leftChars="400" w:left="400"/>
      <w:outlineLvl w:val="3"/>
    </w:pPr>
    <w:rPr>
      <w:b w:val="0"/>
      <w:bCs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character" w:styleId="a5">
    <w:name w:val="Subtle Emphasis"/>
    <w:basedOn w:val="a0"/>
    <w:uiPriority w:val="19"/>
    <w:semiHidden/>
    <w:unhideWhenUsed/>
    <w:qFormat/>
    <w:rPr>
      <w:i/>
      <w:iCs/>
      <w:color w:val="A1810D" w:themeColor="accent1" w:themeShade="80"/>
    </w:rPr>
  </w:style>
  <w:style w:type="paragraph" w:styleId="a6">
    <w:name w:val="header"/>
    <w:basedOn w:val="a"/>
    <w:link w:val="a7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a7">
    <w:name w:val="ヘッダー (文字)"/>
    <w:basedOn w:val="a0"/>
    <w:link w:val="a6"/>
    <w:uiPriority w:val="99"/>
    <w:rsid w:val="004008C9"/>
    <w:rPr>
      <w:b/>
      <w:bCs/>
      <w:color w:val="A1810D" w:themeColor="accent1" w:themeShade="80"/>
      <w:sz w:val="26"/>
      <w:szCs w:val="26"/>
    </w:rPr>
  </w:style>
  <w:style w:type="paragraph" w:styleId="a8">
    <w:name w:val="footer"/>
    <w:basedOn w:val="a"/>
    <w:link w:val="a9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a9">
    <w:name w:val="フッター (文字)"/>
    <w:basedOn w:val="a0"/>
    <w:link w:val="a8"/>
    <w:uiPriority w:val="99"/>
    <w:rsid w:val="004008C9"/>
    <w:rPr>
      <w:b/>
      <w:bCs/>
      <w:color w:val="A1810D" w:themeColor="accent1" w:themeShade="80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4D6028"/>
    <w:rPr>
      <w:rFonts w:eastAsia="Meiryo UI"/>
      <w:color w:val="3A3363" w:themeColor="text2"/>
      <w:sz w:val="32"/>
      <w:szCs w:val="26"/>
    </w:rPr>
  </w:style>
  <w:style w:type="paragraph" w:styleId="aa">
    <w:name w:val="Title"/>
    <w:basedOn w:val="a"/>
    <w:next w:val="a"/>
    <w:link w:val="ab"/>
    <w:uiPriority w:val="10"/>
    <w:qFormat/>
    <w:rsid w:val="00A93949"/>
    <w:pPr>
      <w:spacing w:before="0" w:line="192" w:lineRule="auto"/>
      <w:ind w:left="0" w:right="0"/>
      <w:contextualSpacing/>
      <w:jc w:val="center"/>
    </w:pPr>
    <w:rPr>
      <w:rFonts w:ascii="Meiryo UI" w:hAnsi="Meiryo UI" w:cstheme="majorBidi"/>
      <w:b w:val="0"/>
      <w:bCs w:val="0"/>
      <w:color w:val="ECBD17" w:themeColor="accent1" w:themeShade="BF"/>
      <w:kern w:val="28"/>
      <w:sz w:val="478"/>
      <w:szCs w:val="56"/>
      <w14:textFill>
        <w14:gradFill>
          <w14:gsLst>
            <w14:gs w14:pos="0">
              <w14:schemeClr w14:val="accent1">
                <w14:lumMod w14:val="75000"/>
              </w14:schemeClr>
            </w14:gs>
            <w14:gs w14:pos="100000">
              <w14:srgbClr w14:val="C5A635"/>
            </w14:gs>
          </w14:gsLst>
          <w14:lin w14:ang="16200000" w14:scaled="0"/>
        </w14:gradFill>
      </w14:textFill>
    </w:rPr>
  </w:style>
  <w:style w:type="character" w:customStyle="1" w:styleId="ab">
    <w:name w:val="表題 (文字)"/>
    <w:basedOn w:val="a0"/>
    <w:link w:val="aa"/>
    <w:uiPriority w:val="10"/>
    <w:rsid w:val="00A93949"/>
    <w:rPr>
      <w:rFonts w:ascii="Meiryo UI" w:eastAsia="Meiryo UI" w:hAnsi="Meiryo UI" w:cstheme="majorBidi"/>
      <w:color w:val="ECBD17" w:themeColor="accent1" w:themeShade="BF"/>
      <w:kern w:val="28"/>
      <w:sz w:val="478"/>
      <w:szCs w:val="56"/>
      <w14:textFill>
        <w14:gradFill>
          <w14:gsLst>
            <w14:gs w14:pos="0">
              <w14:schemeClr w14:val="accent1">
                <w14:lumMod w14:val="75000"/>
              </w14:schemeClr>
            </w14:gs>
            <w14:gs w14:pos="100000">
              <w14:srgbClr w14:val="C5A635"/>
            </w14:gs>
          </w14:gsLst>
          <w14:lin w14:ang="16200000" w14:scaled="0"/>
        </w14:gradFill>
      </w14:textFill>
    </w:rPr>
  </w:style>
  <w:style w:type="paragraph" w:styleId="Web">
    <w:name w:val="Normal (Web)"/>
    <w:basedOn w:val="a"/>
    <w:rsid w:val="004C0DAC"/>
    <w:pPr>
      <w:spacing w:before="100" w:beforeAutospacing="1" w:after="100" w:afterAutospacing="1"/>
      <w:ind w:left="0" w:right="0"/>
    </w:pPr>
    <w:rPr>
      <w:rFonts w:ascii="ＭＳ 明朝" w:eastAsia="ＭＳ 明朝" w:hAnsi="ＭＳ 明朝" w:cs="Times New Roman" w:hint="eastAsia"/>
      <w:b w:val="0"/>
      <w:bCs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0.wdp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\AppData\Local\Packages\Microsoft.Office.Desktop_8wekyb3d8bbwe\LocalCache\Roaming\Microsoft\Templates\&#12497;&#12540;&#12486;&#12451;&#12540;&#12398;&#25307;&#24453;&#29366;&#29992;&#12398;&#12481;&#12521;&#12471;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パーティーの招待状用のチラシ</Template>
  <TotalTime>100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</dc:creator>
  <cp:lastModifiedBy>横浜 YWCA</cp:lastModifiedBy>
  <cp:revision>16</cp:revision>
  <cp:lastPrinted>2023-01-12T03:38:00Z</cp:lastPrinted>
  <dcterms:created xsi:type="dcterms:W3CDTF">2023-01-12T02:44:00Z</dcterms:created>
  <dcterms:modified xsi:type="dcterms:W3CDTF">2023-01-13T03:52:00Z</dcterms:modified>
</cp:coreProperties>
</file>